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A1C28" w14:textId="1709EB6E" w:rsidR="00CD5D5A" w:rsidRDefault="000E7523" w:rsidP="000E7523">
      <w:pPr>
        <w:pStyle w:val="HeadlineersteOrdnung"/>
        <w:rPr>
          <w:lang w:eastAsia="de-DE"/>
        </w:rPr>
      </w:pPr>
      <w:r>
        <w:rPr>
          <w:lang w:eastAsia="de-DE"/>
        </w:rPr>
        <w:t>Anlage:</w:t>
      </w:r>
      <w:r w:rsidR="006A451F">
        <w:rPr>
          <w:lang w:eastAsia="de-DE"/>
        </w:rPr>
        <w:t xml:space="preserve"> </w:t>
      </w:r>
      <w:r w:rsidR="009F4416">
        <w:rPr>
          <w:lang w:eastAsia="de-DE"/>
        </w:rPr>
        <w:t>Preisblatt</w:t>
      </w:r>
    </w:p>
    <w:p w14:paraId="7C35E8BE" w14:textId="0AC3104A" w:rsidR="000E7523" w:rsidRDefault="006A451F" w:rsidP="006A451F">
      <w:pPr>
        <w:pStyle w:val="Subheadline"/>
        <w:rPr>
          <w:lang w:eastAsia="de-DE"/>
        </w:rPr>
      </w:pPr>
      <w:r>
        <w:rPr>
          <w:lang w:eastAsia="de-DE"/>
        </w:rPr>
        <w:t xml:space="preserve">für die Ausschreibung </w:t>
      </w:r>
      <w:r>
        <w:t xml:space="preserve">Honorarkraft Moderation für eintägiges Youth-Policy-Seminar „Europäische Jugendpolitik im Fokus“ </w:t>
      </w:r>
      <w:r w:rsidR="000E7523">
        <w:rPr>
          <w:lang w:eastAsia="de-DE"/>
        </w:rPr>
        <w:t xml:space="preserve">bei </w:t>
      </w:r>
      <w:r>
        <w:rPr>
          <w:lang w:eastAsia="de-DE"/>
        </w:rPr>
        <w:t>J</w:t>
      </w:r>
      <w:r w:rsidR="000E7523">
        <w:rPr>
          <w:lang w:eastAsia="de-DE"/>
        </w:rPr>
        <w:t>UGEND für Europa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242"/>
      </w:tblGrid>
      <w:tr w:rsidR="000E7523" w14:paraId="32C317FA" w14:textId="77777777" w:rsidTr="0020795A">
        <w:tc>
          <w:tcPr>
            <w:tcW w:w="1980" w:type="dxa"/>
            <w:vAlign w:val="center"/>
          </w:tcPr>
          <w:p w14:paraId="0B83E226" w14:textId="208C49BE" w:rsidR="000E7523" w:rsidRPr="00DF3061" w:rsidRDefault="000E7523" w:rsidP="0020795A">
            <w:pPr>
              <w:spacing w:after="120"/>
              <w:rPr>
                <w:sz w:val="24"/>
                <w:szCs w:val="24"/>
                <w:lang w:eastAsia="de-DE"/>
              </w:rPr>
            </w:pPr>
            <w:r w:rsidRPr="00DF3061">
              <w:rPr>
                <w:b/>
                <w:bCs/>
                <w:sz w:val="24"/>
                <w:szCs w:val="24"/>
                <w:lang w:eastAsia="de-DE"/>
              </w:rPr>
              <w:t>Auftraggeber</w:t>
            </w:r>
            <w:r>
              <w:rPr>
                <w:b/>
                <w:bCs/>
                <w:sz w:val="24"/>
                <w:szCs w:val="24"/>
                <w:lang w:eastAsia="de-DE"/>
              </w:rPr>
              <w:t>in</w:t>
            </w:r>
            <w:r w:rsidRPr="00DF3061">
              <w:rPr>
                <w:b/>
                <w:bCs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6242" w:type="dxa"/>
            <w:vAlign w:val="center"/>
          </w:tcPr>
          <w:p w14:paraId="5D878340" w14:textId="6643D6B7" w:rsidR="000E7523" w:rsidRPr="00DF3061" w:rsidRDefault="000E7523" w:rsidP="0020795A">
            <w:pPr>
              <w:spacing w:after="120"/>
              <w:rPr>
                <w:b/>
                <w:bCs/>
                <w:sz w:val="24"/>
                <w:szCs w:val="24"/>
                <w:lang w:eastAsia="de-DE"/>
              </w:rPr>
            </w:pPr>
            <w:r w:rsidRPr="00DF3061">
              <w:rPr>
                <w:sz w:val="24"/>
                <w:szCs w:val="24"/>
                <w:lang w:eastAsia="de-DE"/>
              </w:rPr>
              <w:t>J</w:t>
            </w:r>
            <w:r>
              <w:rPr>
                <w:sz w:val="24"/>
                <w:szCs w:val="24"/>
                <w:lang w:eastAsia="de-DE"/>
              </w:rPr>
              <w:t xml:space="preserve">UGEND </w:t>
            </w:r>
            <w:r w:rsidRPr="00DF3061">
              <w:rPr>
                <w:sz w:val="24"/>
                <w:szCs w:val="24"/>
                <w:lang w:eastAsia="de-DE"/>
              </w:rPr>
              <w:t>für Europa</w:t>
            </w:r>
          </w:p>
        </w:tc>
      </w:tr>
      <w:tr w:rsidR="000E7523" w14:paraId="2C75C70A" w14:textId="77777777" w:rsidTr="0020795A">
        <w:tc>
          <w:tcPr>
            <w:tcW w:w="1980" w:type="dxa"/>
            <w:vAlign w:val="center"/>
          </w:tcPr>
          <w:p w14:paraId="017B909D" w14:textId="14D58E53" w:rsidR="000E7523" w:rsidRDefault="000E7523" w:rsidP="0020795A">
            <w:pPr>
              <w:spacing w:after="120"/>
              <w:rPr>
                <w:sz w:val="24"/>
                <w:szCs w:val="24"/>
                <w:lang w:eastAsia="de-DE"/>
              </w:rPr>
            </w:pPr>
            <w:r w:rsidRPr="00F571A2">
              <w:rPr>
                <w:b/>
                <w:bCs/>
                <w:sz w:val="24"/>
                <w:szCs w:val="24"/>
                <w:lang w:eastAsia="de-DE"/>
              </w:rPr>
              <w:t>Biete</w:t>
            </w:r>
            <w:r>
              <w:rPr>
                <w:b/>
                <w:bCs/>
                <w:sz w:val="24"/>
                <w:szCs w:val="24"/>
                <w:lang w:eastAsia="de-DE"/>
              </w:rPr>
              <w:t>nde*</w:t>
            </w:r>
            <w:r w:rsidRPr="00F571A2">
              <w:rPr>
                <w:b/>
                <w:bCs/>
                <w:sz w:val="24"/>
                <w:szCs w:val="24"/>
                <w:lang w:eastAsia="de-DE"/>
              </w:rPr>
              <w:t>r:</w:t>
            </w:r>
          </w:p>
        </w:tc>
        <w:tc>
          <w:tcPr>
            <w:tcW w:w="6242" w:type="dxa"/>
            <w:tcBorders>
              <w:bottom w:val="single" w:sz="4" w:space="0" w:color="auto"/>
            </w:tcBorders>
            <w:vAlign w:val="center"/>
          </w:tcPr>
          <w:p w14:paraId="7C6792C0" w14:textId="77777777" w:rsidR="000E7523" w:rsidRPr="00F571A2" w:rsidRDefault="000E7523" w:rsidP="0020795A">
            <w:pPr>
              <w:spacing w:after="120"/>
              <w:rPr>
                <w:b/>
                <w:bCs/>
                <w:sz w:val="24"/>
                <w:szCs w:val="24"/>
                <w:lang w:eastAsia="de-DE"/>
              </w:rPr>
            </w:pPr>
          </w:p>
        </w:tc>
      </w:tr>
    </w:tbl>
    <w:p w14:paraId="6C46CF85" w14:textId="6D81652A" w:rsidR="00366671" w:rsidRDefault="009F4416" w:rsidP="0020795A">
      <w:pPr>
        <w:pStyle w:val="HeadlinezweiterOrdnung"/>
        <w:rPr>
          <w:lang w:eastAsia="de-DE"/>
        </w:rPr>
      </w:pPr>
      <w:bookmarkStart w:id="0" w:name="_Hlk140844723"/>
      <w:r>
        <w:rPr>
          <w:lang w:eastAsia="de-DE"/>
        </w:rPr>
        <w:t>Kosten für Einzeldienstleistungen</w:t>
      </w:r>
    </w:p>
    <w:bookmarkEnd w:id="0"/>
    <w:p w14:paraId="3DAEE7C2" w14:textId="7854A7D8" w:rsidR="00E31A28" w:rsidRDefault="00E31A28" w:rsidP="00E31A28">
      <w:pPr>
        <w:rPr>
          <w:lang w:eastAsia="de-DE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Bitte geben Sie einen vollständigen Überblick über alle anfallenden Kosten für die gesamte Vertragslaufzeit (Überblick über alle anfallenden Kosten</w:t>
      </w:r>
      <w:r w:rsidR="0020795A">
        <w:rPr>
          <w:rStyle w:val="normaltextrun"/>
          <w:rFonts w:cs="Calibri"/>
          <w:color w:val="000000"/>
          <w:szCs w:val="22"/>
          <w:shd w:val="clear" w:color="auto" w:fill="FFFFFF"/>
        </w:rPr>
        <w:t>):</w:t>
      </w:r>
    </w:p>
    <w:p w14:paraId="1790CEC0" w14:textId="77777777" w:rsidR="00E31A28" w:rsidRDefault="00E31A28" w:rsidP="00E31A28">
      <w:pPr>
        <w:rPr>
          <w:lang w:eastAsia="de-DE"/>
        </w:rPr>
      </w:pPr>
    </w:p>
    <w:tbl>
      <w:tblPr>
        <w:tblW w:w="93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2304"/>
        <w:gridCol w:w="2893"/>
        <w:gridCol w:w="1205"/>
        <w:gridCol w:w="1096"/>
        <w:gridCol w:w="1379"/>
      </w:tblGrid>
      <w:tr w:rsidR="0020433C" w:rsidRPr="00E31A28" w14:paraId="0DE21CF7" w14:textId="77777777" w:rsidTr="00EA4C6C">
        <w:trPr>
          <w:trHeight w:val="30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EFDB712" w14:textId="62B7F5D0" w:rsidR="00E31A28" w:rsidRPr="003A4C84" w:rsidRDefault="00E31A28" w:rsidP="00E31A28">
            <w:pPr>
              <w:textAlignment w:val="baseline"/>
              <w:rPr>
                <w:rFonts w:ascii="Segoe UI" w:eastAsia="Times New Roman" w:hAnsi="Segoe UI" w:cs="Segoe UI"/>
                <w:szCs w:val="22"/>
                <w:lang w:eastAsia="de-DE"/>
              </w:rPr>
            </w:pPr>
            <w:r w:rsidRPr="003A4C84"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  <w:t>Nr.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5664FA44" w14:textId="465E1F94" w:rsidR="00E31A28" w:rsidRPr="003A4C84" w:rsidRDefault="7BC537FD" w:rsidP="00E31A28">
            <w:pPr>
              <w:textAlignment w:val="baseline"/>
              <w:rPr>
                <w:rFonts w:ascii="Segoe UI" w:eastAsia="Times New Roman" w:hAnsi="Segoe UI" w:cs="Segoe UI"/>
                <w:szCs w:val="22"/>
                <w:lang w:eastAsia="de-DE"/>
              </w:rPr>
            </w:pPr>
            <w:r w:rsidRPr="003A4C84"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  <w:t>Aufgabe</w:t>
            </w:r>
          </w:p>
        </w:tc>
        <w:tc>
          <w:tcPr>
            <w:tcW w:w="2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AE1DC8A" w14:textId="449FB493" w:rsidR="00E31A28" w:rsidRPr="003A4C84" w:rsidRDefault="2FE40743" w:rsidP="00E31A28">
            <w:pPr>
              <w:textAlignment w:val="baseline"/>
              <w:rPr>
                <w:rFonts w:ascii="Calibri" w:eastAsia="Times New Roman" w:hAnsi="Calibri" w:cs="Calibri"/>
                <w:b/>
                <w:szCs w:val="22"/>
                <w:lang w:eastAsia="de-DE"/>
              </w:rPr>
            </w:pPr>
            <w:r w:rsidRPr="003A4C84"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  <w:t>Beschreibung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45D6922B" w14:textId="23EE43A3" w:rsidR="00E31A28" w:rsidRPr="003A4C84" w:rsidRDefault="2FE40743" w:rsidP="46DBD3BA">
            <w:pPr>
              <w:textAlignment w:val="baseline"/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</w:pPr>
            <w:r w:rsidRPr="003A4C84"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  <w:t>Honorar pro Stunde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53B25529" w14:textId="06A59A03" w:rsidR="00E31A28" w:rsidRPr="003A4C84" w:rsidRDefault="376E2915" w:rsidP="00E31A28">
            <w:pPr>
              <w:textAlignment w:val="baseline"/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</w:pPr>
            <w:r w:rsidRPr="003A4C84"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  <w:t>Kalkulierte Stunden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B79E20E" w14:textId="1A1217BE" w:rsidR="00E31A28" w:rsidRPr="003A4C84" w:rsidRDefault="0DCBCA6D" w:rsidP="00E31A28">
            <w:pPr>
              <w:textAlignment w:val="baseline"/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</w:pPr>
            <w:r w:rsidRPr="003A4C84">
              <w:rPr>
                <w:rFonts w:ascii="Calibri" w:eastAsia="Times New Roman" w:hAnsi="Calibri" w:cs="Calibri"/>
                <w:b/>
                <w:bCs/>
                <w:szCs w:val="22"/>
                <w:lang w:eastAsia="de-DE"/>
              </w:rPr>
              <w:t>Gesamtpreis</w:t>
            </w:r>
          </w:p>
        </w:tc>
      </w:tr>
      <w:tr w:rsidR="00E31A28" w:rsidRPr="00E31A28" w14:paraId="3E39A335" w14:textId="77777777" w:rsidTr="00EA4C6C">
        <w:trPr>
          <w:trHeight w:val="30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7DD62B" w14:textId="4325A5C5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 w:rsidRPr="006A451F">
              <w:rPr>
                <w:rFonts w:ascii="Calibri" w:eastAsia="Times New Roman" w:hAnsi="Calibri" w:cs="Calibri"/>
                <w:sz w:val="24"/>
                <w:lang w:eastAsia="de-DE"/>
              </w:rPr>
              <w:t>1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191983" w14:textId="5AD48225" w:rsidR="00A53B9C" w:rsidRPr="00BF4EF7" w:rsidRDefault="00A53B9C" w:rsidP="00E31A28">
            <w:pPr>
              <w:textAlignment w:val="baseline"/>
            </w:pPr>
            <w:r>
              <w:t xml:space="preserve">Moderation der </w:t>
            </w:r>
            <w:r w:rsidR="006A451F">
              <w:t>ein</w:t>
            </w:r>
            <w:r>
              <w:t>tägigen Veranstaltung</w:t>
            </w:r>
          </w:p>
        </w:tc>
        <w:tc>
          <w:tcPr>
            <w:tcW w:w="2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2D2287" w14:textId="5AFB2505" w:rsidR="00E31A28" w:rsidRDefault="001F60C9" w:rsidP="00E31A28">
            <w:pPr>
              <w:textAlignment w:val="baseline"/>
            </w:pPr>
            <w:r>
              <w:t>Moderation der Veranstaltung am 25.06.2024 von ca. 10</w:t>
            </w:r>
            <w:r w:rsidR="006A451F">
              <w:t>.</w:t>
            </w:r>
            <w:r>
              <w:t>30 bis 15</w:t>
            </w:r>
            <w:r w:rsidR="006A451F">
              <w:t>.</w:t>
            </w:r>
            <w:r>
              <w:t>30 Uhr</w:t>
            </w:r>
          </w:p>
          <w:p w14:paraId="42F4905B" w14:textId="08FCC7BE" w:rsidR="003A4C84" w:rsidRPr="00E31A28" w:rsidRDefault="003A4C84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52BDC3" w14:textId="6FC81465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46BF59" w14:textId="69C34FE3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27AD8B" w14:textId="04DCB892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</w:tr>
      <w:tr w:rsidR="00E31A28" w:rsidRPr="00E31A28" w14:paraId="4B279A85" w14:textId="77777777" w:rsidTr="00EA4C6C">
        <w:trPr>
          <w:trHeight w:val="30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370FCE" w14:textId="22A16B3E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 w:rsidRPr="006A451F">
              <w:rPr>
                <w:rFonts w:ascii="Calibri" w:eastAsia="Times New Roman" w:hAnsi="Calibri" w:cs="Calibri"/>
                <w:sz w:val="24"/>
                <w:lang w:eastAsia="de-DE"/>
              </w:rPr>
              <w:t>2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385B2D" w14:textId="259BF7D3" w:rsidR="00E31A28" w:rsidRPr="00BF4EF7" w:rsidRDefault="00581F95" w:rsidP="00E31A28">
            <w:pPr>
              <w:textAlignment w:val="baseline"/>
            </w:pPr>
            <w:r w:rsidRPr="00BF4EF7">
              <w:t>Unterstützung in der Konzeption</w:t>
            </w:r>
          </w:p>
        </w:tc>
        <w:tc>
          <w:tcPr>
            <w:tcW w:w="2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5ADBBF" w14:textId="77777777" w:rsidR="00E31A28" w:rsidRDefault="61F6A820" w:rsidP="00E31A28">
            <w:pPr>
              <w:textAlignment w:val="baseline"/>
              <w:rPr>
                <w:rFonts w:ascii="Calibri" w:eastAsia="Calibri" w:hAnsi="Calibri" w:cs="Calibri"/>
                <w:szCs w:val="22"/>
              </w:rPr>
            </w:pPr>
            <w:r w:rsidRPr="2D8FED3A">
              <w:rPr>
                <w:rFonts w:ascii="Calibri" w:eastAsia="Calibri" w:hAnsi="Calibri" w:cs="Calibri"/>
                <w:szCs w:val="22"/>
              </w:rPr>
              <w:t>Hilfe bei der Konzeption der Veranstaltung, einschließlich Methoden und Visualisierungen</w:t>
            </w:r>
          </w:p>
          <w:p w14:paraId="3F0EA0D1" w14:textId="6FBDAB4E" w:rsidR="003A4C84" w:rsidRPr="00E31A28" w:rsidRDefault="003A4C84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3C591A" w14:textId="6B7F2C5F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3318DB" w14:textId="08D626BC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4D5E4D" w14:textId="1A98B545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</w:tr>
      <w:tr w:rsidR="00EA4C6C" w:rsidRPr="00E31A28" w14:paraId="5B3FFB82" w14:textId="77777777" w:rsidTr="00EA4C6C">
        <w:trPr>
          <w:trHeight w:val="30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0009D3" w14:textId="6F6EC9AB" w:rsidR="00EA4C6C" w:rsidRPr="006A451F" w:rsidRDefault="00EA4C6C" w:rsidP="00EA4C6C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 w:rsidRPr="006A451F">
              <w:rPr>
                <w:rFonts w:ascii="Calibri" w:eastAsia="Times New Roman" w:hAnsi="Calibri" w:cs="Calibri"/>
                <w:sz w:val="24"/>
                <w:lang w:eastAsia="de-DE"/>
              </w:rPr>
              <w:t>3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85CE6E" w14:textId="083B8868" w:rsidR="00EA4C6C" w:rsidRPr="00BF4EF7" w:rsidRDefault="00EA4C6C" w:rsidP="00EA4C6C">
            <w:pPr>
              <w:textAlignment w:val="baseline"/>
            </w:pPr>
            <w:r>
              <w:t>Erarbeitung des Moderationsplans</w:t>
            </w:r>
          </w:p>
        </w:tc>
        <w:tc>
          <w:tcPr>
            <w:tcW w:w="2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4CFF39" w14:textId="6EECA4D1" w:rsidR="003A4C84" w:rsidRPr="006A451F" w:rsidRDefault="00E6798F" w:rsidP="00EA4C6C">
            <w:pPr>
              <w:textAlignment w:val="baseline"/>
            </w:pPr>
            <w:r>
              <w:t>Unterstützung bei der Ausarbeitung des Moderationsplans und Briefings für Referent*innen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E7D619" w14:textId="77777777" w:rsidR="00EA4C6C" w:rsidRPr="00E31A28" w:rsidRDefault="00EA4C6C" w:rsidP="00EA4C6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0D2CE3" w14:textId="77777777" w:rsidR="00EA4C6C" w:rsidRPr="00E31A28" w:rsidRDefault="00EA4C6C" w:rsidP="00EA4C6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7FD5F4" w14:textId="77777777" w:rsidR="00EA4C6C" w:rsidRPr="00E31A28" w:rsidRDefault="00EA4C6C" w:rsidP="00EA4C6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</w:p>
        </w:tc>
      </w:tr>
      <w:tr w:rsidR="00E31A28" w:rsidRPr="00E31A28" w14:paraId="1DF5AC07" w14:textId="77777777" w:rsidTr="00EA4C6C">
        <w:trPr>
          <w:trHeight w:val="30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2C4E5D" w14:textId="077BD81F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 w:rsidRPr="006A451F">
              <w:rPr>
                <w:rFonts w:ascii="Calibri" w:eastAsia="Times New Roman" w:hAnsi="Calibri" w:cs="Calibri"/>
                <w:sz w:val="24"/>
                <w:lang w:eastAsia="de-DE"/>
              </w:rPr>
              <w:t>4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C74BC2" w14:textId="351EC9D8" w:rsidR="00E31A28" w:rsidRPr="00BF4EF7" w:rsidRDefault="00EA2C05" w:rsidP="00E31A28">
            <w:pPr>
              <w:textAlignment w:val="baseline"/>
            </w:pPr>
            <w:r>
              <w:t>Teilnahme und aktive Beteiligung an Vor- und Nachbereitungsterminen</w:t>
            </w:r>
            <w:r w:rsidR="00E31A28" w:rsidRPr="00BF4EF7">
              <w:t> </w:t>
            </w:r>
          </w:p>
        </w:tc>
        <w:tc>
          <w:tcPr>
            <w:tcW w:w="2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CC64B3" w14:textId="77777777" w:rsidR="00E31A28" w:rsidRDefault="37DDFA59" w:rsidP="00E31A28">
            <w:pPr>
              <w:textAlignment w:val="baseline"/>
              <w:rPr>
                <w:rFonts w:ascii="Calibri" w:eastAsia="Calibri" w:hAnsi="Calibri" w:cs="Calibri"/>
                <w:szCs w:val="22"/>
              </w:rPr>
            </w:pPr>
            <w:r w:rsidRPr="1E4912E4">
              <w:rPr>
                <w:rFonts w:ascii="Calibri" w:eastAsia="Calibri" w:hAnsi="Calibri" w:cs="Calibri"/>
                <w:szCs w:val="22"/>
              </w:rPr>
              <w:t>Teilnahme an ein bis zwei Terminen zur Vor- und Nachbereitung der Veranstaltung (zwischen Mai und August)</w:t>
            </w:r>
          </w:p>
          <w:p w14:paraId="23B222A0" w14:textId="0CD0D5FF" w:rsidR="003A4C84" w:rsidRPr="00E31A28" w:rsidRDefault="003A4C84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E7231A" w14:textId="732A5E79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3A6127" w14:textId="3B773CB2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AE04A9" w14:textId="68605280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</w:tr>
      <w:tr w:rsidR="00E31A28" w:rsidRPr="00E31A28" w14:paraId="154A07C7" w14:textId="77777777" w:rsidTr="00EA4C6C">
        <w:trPr>
          <w:trHeight w:val="30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D539D8" w14:textId="5249F089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 w:rsidRPr="006A451F">
              <w:rPr>
                <w:rFonts w:ascii="Calibri" w:eastAsia="Times New Roman" w:hAnsi="Calibri" w:cs="Calibri"/>
                <w:sz w:val="24"/>
                <w:lang w:eastAsia="de-DE"/>
              </w:rPr>
              <w:t>5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19013D" w14:textId="2CD6A01F" w:rsidR="00E31A28" w:rsidRPr="00BF4EF7" w:rsidRDefault="00BF4EF7" w:rsidP="00E31A28">
            <w:pPr>
              <w:textAlignment w:val="baseline"/>
            </w:pPr>
            <w:r>
              <w:t>Detaillierte Absprache zu Moderation mit JUGEND für Europa</w:t>
            </w:r>
          </w:p>
        </w:tc>
        <w:tc>
          <w:tcPr>
            <w:tcW w:w="2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5DDC28" w14:textId="77777777" w:rsidR="00E31A28" w:rsidRDefault="13C0630D" w:rsidP="00E31A28">
            <w:pPr>
              <w:textAlignment w:val="baseline"/>
              <w:rPr>
                <w:rFonts w:ascii="Calibri" w:eastAsia="Calibri" w:hAnsi="Calibri" w:cs="Calibri"/>
                <w:szCs w:val="22"/>
              </w:rPr>
            </w:pPr>
            <w:r w:rsidRPr="5370CC4C">
              <w:rPr>
                <w:rFonts w:ascii="Calibri" w:eastAsia="Calibri" w:hAnsi="Calibri" w:cs="Calibri"/>
                <w:szCs w:val="22"/>
              </w:rPr>
              <w:t>Absprache mit JUGEND für Europa über Ablauf und Durchführung der Moderation</w:t>
            </w:r>
          </w:p>
          <w:p w14:paraId="61515F0B" w14:textId="5F0636AE" w:rsidR="003A4C84" w:rsidRPr="00E31A28" w:rsidRDefault="003A4C84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B819B1" w14:textId="40C99104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BE55F7" w14:textId="0FCD126F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F4ED8C" w14:textId="4948E6D8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</w:tr>
      <w:tr w:rsidR="00E31A28" w:rsidRPr="00E31A28" w14:paraId="723EBB7B" w14:textId="77777777" w:rsidTr="00EA4C6C">
        <w:trPr>
          <w:trHeight w:val="30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1910C5" w14:textId="0CCCC0FE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 w:rsidRPr="006A451F">
              <w:rPr>
                <w:rFonts w:ascii="Calibri" w:eastAsia="Times New Roman" w:hAnsi="Calibri" w:cs="Calibri"/>
                <w:sz w:val="24"/>
                <w:lang w:eastAsia="de-DE"/>
              </w:rPr>
              <w:t>6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A5273D" w14:textId="26147F8E" w:rsidR="00E31A28" w:rsidRPr="00BF4EF7" w:rsidRDefault="00BF4EF7" w:rsidP="00E31A28">
            <w:pPr>
              <w:textAlignment w:val="baseline"/>
            </w:pPr>
            <w:r w:rsidRPr="00BF4EF7">
              <w:t>Sonstiges</w:t>
            </w:r>
            <w:r w:rsidR="00E31A28" w:rsidRPr="00BF4EF7">
              <w:t> </w:t>
            </w:r>
          </w:p>
        </w:tc>
        <w:tc>
          <w:tcPr>
            <w:tcW w:w="2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DF288D" w14:textId="7B6E35A9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237773" w14:textId="4E0D94BF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AA4287" w14:textId="7A104311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C72763" w14:textId="5CE9E1A7" w:rsidR="00E31A28" w:rsidRPr="00E31A28" w:rsidRDefault="00E31A28" w:rsidP="00E31A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</w:p>
        </w:tc>
      </w:tr>
    </w:tbl>
    <w:p w14:paraId="7D21422E" w14:textId="3179CECB" w:rsidR="003A4C84" w:rsidRDefault="003A4C84" w:rsidP="00E31A28">
      <w:pPr>
        <w:rPr>
          <w:rFonts w:eastAsia="Times New Roman" w:cstheme="minorHAnsi"/>
          <w:sz w:val="24"/>
          <w:lang w:eastAsia="de-DE"/>
        </w:rPr>
      </w:pPr>
    </w:p>
    <w:p w14:paraId="18622D8D" w14:textId="77777777" w:rsidR="006A451F" w:rsidRDefault="006A451F" w:rsidP="00E31A28">
      <w:pPr>
        <w:rPr>
          <w:rFonts w:eastAsia="Times New Roman" w:cstheme="minorHAnsi"/>
          <w:sz w:val="24"/>
          <w:lang w:eastAsia="de-DE"/>
        </w:rPr>
      </w:pPr>
    </w:p>
    <w:p w14:paraId="505CF714" w14:textId="77777777" w:rsidR="006A451F" w:rsidRDefault="006A451F" w:rsidP="00E31A28">
      <w:pPr>
        <w:rPr>
          <w:rFonts w:eastAsia="Times New Roman" w:cstheme="minorHAnsi"/>
          <w:sz w:val="24"/>
          <w:lang w:eastAsia="de-DE"/>
        </w:rPr>
      </w:pPr>
    </w:p>
    <w:p w14:paraId="534B8E86" w14:textId="77777777" w:rsidR="000E7523" w:rsidRPr="00E63836" w:rsidRDefault="000E7523" w:rsidP="000E7523">
      <w:pPr>
        <w:rPr>
          <w:rFonts w:eastAsia="Times New Roman" w:cstheme="minorHAnsi"/>
          <w:sz w:val="20"/>
          <w:szCs w:val="20"/>
          <w:lang w:eastAsia="de-DE"/>
        </w:rPr>
      </w:pPr>
      <w:r w:rsidRPr="00E63836">
        <w:rPr>
          <w:rFonts w:eastAsia="Times New Roman" w:cstheme="minorHAnsi"/>
          <w:sz w:val="20"/>
          <w:szCs w:val="20"/>
          <w:lang w:eastAsia="de-DE"/>
        </w:rPr>
        <w:t>________________</w:t>
      </w:r>
      <w:r w:rsidRPr="00E63836">
        <w:rPr>
          <w:rFonts w:eastAsia="Times New Roman" w:cstheme="minorHAnsi"/>
          <w:sz w:val="20"/>
          <w:szCs w:val="20"/>
          <w:lang w:eastAsia="de-DE"/>
        </w:rPr>
        <w:tab/>
      </w:r>
      <w:r w:rsidRPr="00E63836">
        <w:rPr>
          <w:rFonts w:eastAsia="Times New Roman" w:cstheme="minorHAnsi"/>
          <w:sz w:val="20"/>
          <w:szCs w:val="20"/>
          <w:lang w:eastAsia="de-DE"/>
        </w:rPr>
        <w:tab/>
        <w:t>___________________________________________</w:t>
      </w:r>
    </w:p>
    <w:p w14:paraId="65F93B04" w14:textId="74E0D29A" w:rsidR="00FD140F" w:rsidRPr="000E7523" w:rsidRDefault="000E7523" w:rsidP="000E7523">
      <w:pPr>
        <w:rPr>
          <w:rFonts w:eastAsia="Times New Roman" w:cstheme="minorHAnsi"/>
          <w:sz w:val="20"/>
          <w:szCs w:val="20"/>
          <w:lang w:eastAsia="de-DE"/>
        </w:rPr>
        <w:sectPr w:rsidR="00FD140F" w:rsidRPr="000E7523" w:rsidSect="00041951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  <w:r>
        <w:rPr>
          <w:rFonts w:eastAsia="Times New Roman" w:cstheme="minorHAnsi"/>
          <w:sz w:val="20"/>
          <w:szCs w:val="20"/>
          <w:lang w:eastAsia="de-DE"/>
        </w:rPr>
        <w:t xml:space="preserve"> </w:t>
      </w:r>
      <w:r w:rsidRPr="00E63836">
        <w:rPr>
          <w:rFonts w:eastAsia="Times New Roman" w:cstheme="minorHAnsi"/>
          <w:sz w:val="20"/>
          <w:szCs w:val="20"/>
          <w:lang w:eastAsia="de-DE"/>
        </w:rPr>
        <w:t xml:space="preserve">Datum </w:t>
      </w:r>
      <w:r w:rsidRPr="00E63836">
        <w:rPr>
          <w:rFonts w:eastAsia="Times New Roman" w:cstheme="minorHAnsi"/>
          <w:sz w:val="20"/>
          <w:szCs w:val="20"/>
          <w:lang w:eastAsia="de-DE"/>
        </w:rPr>
        <w:tab/>
      </w:r>
      <w:r w:rsidRPr="00E63836">
        <w:rPr>
          <w:rFonts w:eastAsia="Times New Roman" w:cstheme="minorHAnsi"/>
          <w:sz w:val="20"/>
          <w:szCs w:val="20"/>
          <w:lang w:eastAsia="de-DE"/>
        </w:rPr>
        <w:tab/>
      </w:r>
      <w:r w:rsidRPr="00E63836">
        <w:rPr>
          <w:rFonts w:eastAsia="Times New Roman" w:cstheme="minorHAnsi"/>
          <w:sz w:val="20"/>
          <w:szCs w:val="20"/>
          <w:lang w:eastAsia="de-DE"/>
        </w:rPr>
        <w:tab/>
      </w:r>
      <w:r>
        <w:rPr>
          <w:rFonts w:eastAsia="Times New Roman" w:cstheme="minorHAnsi"/>
          <w:sz w:val="20"/>
          <w:szCs w:val="20"/>
          <w:lang w:eastAsia="de-DE"/>
        </w:rPr>
        <w:tab/>
        <w:t xml:space="preserve"> </w:t>
      </w:r>
      <w:r w:rsidRPr="00E63836">
        <w:rPr>
          <w:rFonts w:eastAsia="Times New Roman" w:cstheme="minorHAnsi"/>
          <w:sz w:val="20"/>
          <w:szCs w:val="20"/>
          <w:lang w:eastAsia="de-DE"/>
        </w:rPr>
        <w:t>Unterschrift und Firmenstempe</w:t>
      </w:r>
      <w:r>
        <w:rPr>
          <w:rFonts w:eastAsia="Times New Roman" w:cstheme="minorHAnsi"/>
          <w:sz w:val="20"/>
          <w:szCs w:val="20"/>
          <w:lang w:eastAsia="de-DE"/>
        </w:rPr>
        <w:t>l</w:t>
      </w:r>
    </w:p>
    <w:p w14:paraId="2CC9D291" w14:textId="0AF94AC7" w:rsidR="00146D78" w:rsidRPr="00FD140F" w:rsidRDefault="00146D78" w:rsidP="009D0563">
      <w:pPr>
        <w:ind w:right="1551"/>
        <w:rPr>
          <w:lang w:val="en-US"/>
        </w:rPr>
      </w:pPr>
    </w:p>
    <w:sectPr w:rsidR="00146D78" w:rsidRPr="00FD140F" w:rsidSect="00041951">
      <w:type w:val="continuous"/>
      <w:pgSz w:w="11900" w:h="16840"/>
      <w:pgMar w:top="2268" w:right="1134" w:bottom="1985" w:left="1418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6B734" w14:textId="77777777" w:rsidR="00041951" w:rsidRDefault="00041951" w:rsidP="00CD3334">
      <w:r>
        <w:separator/>
      </w:r>
    </w:p>
  </w:endnote>
  <w:endnote w:type="continuationSeparator" w:id="0">
    <w:p w14:paraId="7FE1165A" w14:textId="77777777" w:rsidR="00041951" w:rsidRDefault="00041951" w:rsidP="00CD3334">
      <w:r>
        <w:continuationSeparator/>
      </w:r>
    </w:p>
  </w:endnote>
  <w:endnote w:type="continuationNotice" w:id="1">
    <w:p w14:paraId="5EFB34A6" w14:textId="77777777" w:rsidR="00041951" w:rsidRDefault="000419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A1337" w14:textId="77777777" w:rsidR="003E14A0" w:rsidRDefault="003E14A0" w:rsidP="0020795A">
    <w:pPr>
      <w:pStyle w:val="Fu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5369F">
      <w:rPr>
        <w:rStyle w:val="Seitenzahl"/>
        <w:noProof/>
      </w:rPr>
      <w:t>2</w:t>
    </w:r>
    <w:r>
      <w:rPr>
        <w:rStyle w:val="Seitenzahl"/>
      </w:rPr>
      <w:fldChar w:fldCharType="end"/>
    </w:r>
  </w:p>
  <w:p w14:paraId="69DFDD53" w14:textId="77777777" w:rsidR="008129C2" w:rsidRDefault="008129C2" w:rsidP="003E14A0">
    <w:pPr>
      <w:pStyle w:val="Fuzeile"/>
      <w:framePr w:wrap="none" w:vAnchor="text" w:hAnchor="margin" w:y="1"/>
      <w:ind w:firstLine="360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5369F">
      <w:rPr>
        <w:rStyle w:val="Seitenzahl"/>
        <w:noProof/>
      </w:rPr>
      <w:t>2</w:t>
    </w:r>
    <w:r>
      <w:rPr>
        <w:rStyle w:val="Seitenzahl"/>
      </w:rPr>
      <w:fldChar w:fldCharType="end"/>
    </w:r>
  </w:p>
  <w:p w14:paraId="4C3AA9C5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03773B12" w14:textId="1B853584" w:rsidR="003E14A0" w:rsidRPr="003E14A0" w:rsidRDefault="003E14A0" w:rsidP="0020795A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1021C835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0B613D" wp14:editId="7578491F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886B87" w14:textId="77777777" w:rsidR="008129C2" w:rsidRPr="008129C2" w:rsidRDefault="008129C2" w:rsidP="008129C2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0B613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&quot;&quot;" style="position:absolute;left:0;text-align:left;margin-left:325.3pt;margin-top:-1.4pt;width:134.15pt;height:1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0D886B87" w14:textId="77777777" w:rsidR="008129C2" w:rsidRPr="008129C2" w:rsidRDefault="008129C2" w:rsidP="008129C2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476F" w14:textId="3708D265" w:rsidR="001C495C" w:rsidRPr="003E14A0" w:rsidRDefault="001C495C" w:rsidP="001C495C">
    <w:pPr>
      <w:pStyle w:val="Fuzeile"/>
      <w:framePr w:wrap="none" w:vAnchor="text" w:hAnchor="margin" w:y="1"/>
      <w:rPr>
        <w:rStyle w:val="Seitenzahl"/>
        <w:color w:val="174489"/>
      </w:rPr>
    </w:pPr>
    <w:r w:rsidRPr="003E14A0">
      <w:rPr>
        <w:rStyle w:val="Seitenzahl"/>
        <w:color w:val="174489"/>
      </w:rPr>
      <w:fldChar w:fldCharType="begin"/>
    </w:r>
    <w:r w:rsidRPr="003E14A0">
      <w:rPr>
        <w:rStyle w:val="Seitenzahl"/>
        <w:color w:val="174489"/>
      </w:rPr>
      <w:instrText xml:space="preserve"> PAGE </w:instrText>
    </w:r>
    <w:r w:rsidRPr="003E14A0">
      <w:rPr>
        <w:rStyle w:val="Seitenzahl"/>
        <w:color w:val="174489"/>
      </w:rPr>
      <w:fldChar w:fldCharType="separate"/>
    </w:r>
    <w:r>
      <w:rPr>
        <w:rStyle w:val="Seitenzahl"/>
        <w:color w:val="174489"/>
      </w:rPr>
      <w:t>2</w:t>
    </w:r>
    <w:r w:rsidRPr="003E14A0">
      <w:rPr>
        <w:rStyle w:val="Seitenzahl"/>
        <w:color w:val="174489"/>
      </w:rPr>
      <w:fldChar w:fldCharType="end"/>
    </w:r>
  </w:p>
  <w:p w14:paraId="509A47C3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0BD2073" wp14:editId="229A28AB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FEF38F" w14:textId="77777777" w:rsidR="001C495C" w:rsidRPr="001C495C" w:rsidRDefault="001C495C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D2073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alt="&quot;&quot;" style="position:absolute;margin-left:328.3pt;margin-top:-.45pt;width:129.75pt;height:1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05FEF38F" w14:textId="77777777" w:rsidR="001C495C" w:rsidRPr="001C495C" w:rsidRDefault="001C495C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559C4" w14:textId="77777777" w:rsidR="00041951" w:rsidRDefault="00041951" w:rsidP="00CD3334">
      <w:r>
        <w:separator/>
      </w:r>
    </w:p>
  </w:footnote>
  <w:footnote w:type="continuationSeparator" w:id="0">
    <w:p w14:paraId="480B5643" w14:textId="77777777" w:rsidR="00041951" w:rsidRDefault="00041951" w:rsidP="00CD3334">
      <w:r>
        <w:continuationSeparator/>
      </w:r>
    </w:p>
  </w:footnote>
  <w:footnote w:type="continuationNotice" w:id="1">
    <w:p w14:paraId="6F034E83" w14:textId="77777777" w:rsidR="00041951" w:rsidRDefault="000419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36752" w14:textId="6304DAF3" w:rsidR="00B5369F" w:rsidRDefault="009D0563">
    <w:pPr>
      <w:pStyle w:val="Kopfzeile"/>
    </w:pPr>
    <w:r>
      <w:rPr>
        <w:noProof/>
      </w:rPr>
      <w:drawing>
        <wp:anchor distT="0" distB="0" distL="114300" distR="114300" simplePos="0" relativeHeight="251658245" behindDoc="1" locked="0" layoutInCell="1" allowOverlap="1" wp14:anchorId="1430C624" wp14:editId="4737F6E5">
          <wp:simplePos x="0" y="0"/>
          <wp:positionH relativeFrom="column">
            <wp:posOffset>1928495</wp:posOffset>
          </wp:positionH>
          <wp:positionV relativeFrom="paragraph">
            <wp:posOffset>-22225</wp:posOffset>
          </wp:positionV>
          <wp:extent cx="2268000" cy="482400"/>
          <wp:effectExtent l="0" t="0" r="0" b="0"/>
          <wp:wrapNone/>
          <wp:docPr id="12" name="Grafik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69F">
      <w:rPr>
        <w:noProof/>
      </w:rPr>
      <w:drawing>
        <wp:anchor distT="0" distB="0" distL="114300" distR="114300" simplePos="0" relativeHeight="251658244" behindDoc="1" locked="0" layoutInCell="1" allowOverlap="1" wp14:anchorId="2AC9F10B" wp14:editId="49077D57">
          <wp:simplePos x="0" y="0"/>
          <wp:positionH relativeFrom="column">
            <wp:posOffset>-900430</wp:posOffset>
          </wp:positionH>
          <wp:positionV relativeFrom="paragraph">
            <wp:posOffset>-431754</wp:posOffset>
          </wp:positionV>
          <wp:extent cx="7568565" cy="10697753"/>
          <wp:effectExtent l="0" t="0" r="635" b="0"/>
          <wp:wrapNone/>
          <wp:docPr id="11" name="Grafik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13DF" w14:textId="37A8B50B" w:rsidR="001C495C" w:rsidRDefault="00B5369F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2BD24F6" wp14:editId="3355EA7E">
          <wp:simplePos x="0" y="0"/>
          <wp:positionH relativeFrom="column">
            <wp:posOffset>-901428</wp:posOffset>
          </wp:positionH>
          <wp:positionV relativeFrom="paragraph">
            <wp:posOffset>-431800</wp:posOffset>
          </wp:positionV>
          <wp:extent cx="7568565" cy="10697845"/>
          <wp:effectExtent l="0" t="0" r="635" b="0"/>
          <wp:wrapNone/>
          <wp:docPr id="14" name="Grafik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4A37"/>
    <w:multiLevelType w:val="hybridMultilevel"/>
    <w:tmpl w:val="CC600C5A"/>
    <w:lvl w:ilvl="0" w:tplc="5EA68126">
      <w:start w:val="1"/>
      <w:numFmt w:val="decimal"/>
      <w:pStyle w:val="berschriftJfE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0302A"/>
    <w:multiLevelType w:val="hybridMultilevel"/>
    <w:tmpl w:val="52107F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E40371"/>
    <w:multiLevelType w:val="hybridMultilevel"/>
    <w:tmpl w:val="69A8E7D4"/>
    <w:lvl w:ilvl="0" w:tplc="04070013">
      <w:start w:val="1"/>
      <w:numFmt w:val="upperRoman"/>
      <w:lvlText w:val="%1."/>
      <w:lvlJc w:val="righ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3D7C3C"/>
    <w:multiLevelType w:val="hybridMultilevel"/>
    <w:tmpl w:val="84E2323E"/>
    <w:lvl w:ilvl="0" w:tplc="04BAB19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FB4A09CC">
      <w:start w:val="2"/>
      <w:numFmt w:val="bullet"/>
      <w:lvlText w:val="·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DCECC488">
      <w:start w:val="2"/>
      <w:numFmt w:val="bullet"/>
      <w:lvlText w:val=""/>
      <w:lvlJc w:val="left"/>
      <w:pPr>
        <w:ind w:left="2160" w:hanging="360"/>
      </w:pPr>
      <w:rPr>
        <w:rFonts w:ascii="Wingdings" w:eastAsia="Times New Roman" w:hAnsi="Wingdings" w:cstheme="minorHAns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E2CE9"/>
    <w:multiLevelType w:val="hybridMultilevel"/>
    <w:tmpl w:val="4C3AADF6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3B41602B"/>
    <w:multiLevelType w:val="hybridMultilevel"/>
    <w:tmpl w:val="BE8CB81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A006CD"/>
    <w:multiLevelType w:val="hybridMultilevel"/>
    <w:tmpl w:val="7C7E59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71918"/>
    <w:multiLevelType w:val="multilevel"/>
    <w:tmpl w:val="D7BE1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A11A69"/>
    <w:multiLevelType w:val="hybridMultilevel"/>
    <w:tmpl w:val="FFFFFFFF"/>
    <w:lvl w:ilvl="0" w:tplc="555E6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7EA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1093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4E3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1412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92F6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D4C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8D5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DCD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D412C"/>
    <w:multiLevelType w:val="hybridMultilevel"/>
    <w:tmpl w:val="07303A6A"/>
    <w:lvl w:ilvl="0" w:tplc="04BAB19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F70C9"/>
    <w:multiLevelType w:val="hybridMultilevel"/>
    <w:tmpl w:val="20FCD2A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D955C0"/>
    <w:multiLevelType w:val="hybridMultilevel"/>
    <w:tmpl w:val="B9E63B9A"/>
    <w:lvl w:ilvl="0" w:tplc="04BAB19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395276">
    <w:abstractNumId w:val="0"/>
  </w:num>
  <w:num w:numId="2" w16cid:durableId="351615161">
    <w:abstractNumId w:val="1"/>
  </w:num>
  <w:num w:numId="3" w16cid:durableId="1648125610">
    <w:abstractNumId w:val="3"/>
  </w:num>
  <w:num w:numId="4" w16cid:durableId="1213537181">
    <w:abstractNumId w:val="9"/>
  </w:num>
  <w:num w:numId="5" w16cid:durableId="204366114">
    <w:abstractNumId w:val="11"/>
  </w:num>
  <w:num w:numId="6" w16cid:durableId="296686767">
    <w:abstractNumId w:val="2"/>
  </w:num>
  <w:num w:numId="7" w16cid:durableId="1355769259">
    <w:abstractNumId w:val="10"/>
  </w:num>
  <w:num w:numId="8" w16cid:durableId="676999695">
    <w:abstractNumId w:val="4"/>
  </w:num>
  <w:num w:numId="9" w16cid:durableId="216205206">
    <w:abstractNumId w:val="6"/>
  </w:num>
  <w:num w:numId="10" w16cid:durableId="181360935">
    <w:abstractNumId w:val="5"/>
  </w:num>
  <w:num w:numId="11" w16cid:durableId="1159268256">
    <w:abstractNumId w:val="7"/>
  </w:num>
  <w:num w:numId="12" w16cid:durableId="9991933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CB"/>
    <w:rsid w:val="00014EEB"/>
    <w:rsid w:val="0001661F"/>
    <w:rsid w:val="00017A37"/>
    <w:rsid w:val="00021388"/>
    <w:rsid w:val="000408C5"/>
    <w:rsid w:val="00041951"/>
    <w:rsid w:val="00064F78"/>
    <w:rsid w:val="000C6D1A"/>
    <w:rsid w:val="000D19C1"/>
    <w:rsid w:val="000E5B65"/>
    <w:rsid w:val="000E7523"/>
    <w:rsid w:val="000F1B7D"/>
    <w:rsid w:val="000F4C44"/>
    <w:rsid w:val="00100E6F"/>
    <w:rsid w:val="00126CC6"/>
    <w:rsid w:val="00144AD9"/>
    <w:rsid w:val="00146D78"/>
    <w:rsid w:val="00152CC0"/>
    <w:rsid w:val="00154442"/>
    <w:rsid w:val="001578C7"/>
    <w:rsid w:val="0016378E"/>
    <w:rsid w:val="0018009F"/>
    <w:rsid w:val="001837F8"/>
    <w:rsid w:val="001865AC"/>
    <w:rsid w:val="001A2646"/>
    <w:rsid w:val="001B7EA4"/>
    <w:rsid w:val="001C495C"/>
    <w:rsid w:val="001D05D3"/>
    <w:rsid w:val="001F60C9"/>
    <w:rsid w:val="0020433C"/>
    <w:rsid w:val="002074F5"/>
    <w:rsid w:val="0020795A"/>
    <w:rsid w:val="00221770"/>
    <w:rsid w:val="00222EF1"/>
    <w:rsid w:val="002309D8"/>
    <w:rsid w:val="00251127"/>
    <w:rsid w:val="002516EF"/>
    <w:rsid w:val="00275E0C"/>
    <w:rsid w:val="0029298A"/>
    <w:rsid w:val="002941FA"/>
    <w:rsid w:val="0029636E"/>
    <w:rsid w:val="0029697D"/>
    <w:rsid w:val="002D4167"/>
    <w:rsid w:val="0030573A"/>
    <w:rsid w:val="0031545A"/>
    <w:rsid w:val="00327866"/>
    <w:rsid w:val="00364D8A"/>
    <w:rsid w:val="00366671"/>
    <w:rsid w:val="00391290"/>
    <w:rsid w:val="0039614D"/>
    <w:rsid w:val="003A4C84"/>
    <w:rsid w:val="003A6237"/>
    <w:rsid w:val="003B3A58"/>
    <w:rsid w:val="003E14A0"/>
    <w:rsid w:val="003E771B"/>
    <w:rsid w:val="00401BCC"/>
    <w:rsid w:val="0042125C"/>
    <w:rsid w:val="004232F7"/>
    <w:rsid w:val="00424E63"/>
    <w:rsid w:val="00424FA6"/>
    <w:rsid w:val="004401CE"/>
    <w:rsid w:val="00452539"/>
    <w:rsid w:val="0045709A"/>
    <w:rsid w:val="00495DF4"/>
    <w:rsid w:val="004A5428"/>
    <w:rsid w:val="004A791E"/>
    <w:rsid w:val="004B1126"/>
    <w:rsid w:val="004B7E15"/>
    <w:rsid w:val="004C4862"/>
    <w:rsid w:val="004D6188"/>
    <w:rsid w:val="004E08D6"/>
    <w:rsid w:val="004F2ED2"/>
    <w:rsid w:val="004F5B58"/>
    <w:rsid w:val="0051136A"/>
    <w:rsid w:val="00515228"/>
    <w:rsid w:val="00531214"/>
    <w:rsid w:val="00557D8A"/>
    <w:rsid w:val="00564117"/>
    <w:rsid w:val="00581F95"/>
    <w:rsid w:val="00584760"/>
    <w:rsid w:val="005960EF"/>
    <w:rsid w:val="00596DFE"/>
    <w:rsid w:val="005A019A"/>
    <w:rsid w:val="005B0FA2"/>
    <w:rsid w:val="005B676D"/>
    <w:rsid w:val="005B773D"/>
    <w:rsid w:val="005C04B2"/>
    <w:rsid w:val="005D0148"/>
    <w:rsid w:val="005E34AA"/>
    <w:rsid w:val="005E6786"/>
    <w:rsid w:val="005F784C"/>
    <w:rsid w:val="00605FBE"/>
    <w:rsid w:val="006258AD"/>
    <w:rsid w:val="0062630D"/>
    <w:rsid w:val="00643D18"/>
    <w:rsid w:val="006A3CA8"/>
    <w:rsid w:val="006A451F"/>
    <w:rsid w:val="006D411A"/>
    <w:rsid w:val="006D47F5"/>
    <w:rsid w:val="006D78D4"/>
    <w:rsid w:val="006E3637"/>
    <w:rsid w:val="0070221F"/>
    <w:rsid w:val="00712831"/>
    <w:rsid w:val="00720DF2"/>
    <w:rsid w:val="00742179"/>
    <w:rsid w:val="0077212E"/>
    <w:rsid w:val="00772AAB"/>
    <w:rsid w:val="007776CD"/>
    <w:rsid w:val="00793ED7"/>
    <w:rsid w:val="007B1264"/>
    <w:rsid w:val="007B315F"/>
    <w:rsid w:val="007B4683"/>
    <w:rsid w:val="007C0957"/>
    <w:rsid w:val="007D792B"/>
    <w:rsid w:val="007F713C"/>
    <w:rsid w:val="008023B4"/>
    <w:rsid w:val="00807A68"/>
    <w:rsid w:val="008105A4"/>
    <w:rsid w:val="008129C2"/>
    <w:rsid w:val="00817FF9"/>
    <w:rsid w:val="0082171C"/>
    <w:rsid w:val="008229EC"/>
    <w:rsid w:val="008249AB"/>
    <w:rsid w:val="0084784F"/>
    <w:rsid w:val="00885127"/>
    <w:rsid w:val="00887A72"/>
    <w:rsid w:val="008B4624"/>
    <w:rsid w:val="008C1B0A"/>
    <w:rsid w:val="008C727A"/>
    <w:rsid w:val="008D09EE"/>
    <w:rsid w:val="008E579B"/>
    <w:rsid w:val="008E71FB"/>
    <w:rsid w:val="00910C2E"/>
    <w:rsid w:val="00913E58"/>
    <w:rsid w:val="009146B2"/>
    <w:rsid w:val="009306F7"/>
    <w:rsid w:val="0093491D"/>
    <w:rsid w:val="009408B6"/>
    <w:rsid w:val="00951257"/>
    <w:rsid w:val="009630F3"/>
    <w:rsid w:val="0097018E"/>
    <w:rsid w:val="00976461"/>
    <w:rsid w:val="00990704"/>
    <w:rsid w:val="00995209"/>
    <w:rsid w:val="009B41A1"/>
    <w:rsid w:val="009D0563"/>
    <w:rsid w:val="009D5754"/>
    <w:rsid w:val="009F4416"/>
    <w:rsid w:val="00A157EE"/>
    <w:rsid w:val="00A250CC"/>
    <w:rsid w:val="00A37351"/>
    <w:rsid w:val="00A4441C"/>
    <w:rsid w:val="00A52A6C"/>
    <w:rsid w:val="00A53B9C"/>
    <w:rsid w:val="00A54EB0"/>
    <w:rsid w:val="00A6116B"/>
    <w:rsid w:val="00A64036"/>
    <w:rsid w:val="00A726D8"/>
    <w:rsid w:val="00A82E6C"/>
    <w:rsid w:val="00A87400"/>
    <w:rsid w:val="00A94EB7"/>
    <w:rsid w:val="00AD0ACB"/>
    <w:rsid w:val="00AF7D47"/>
    <w:rsid w:val="00B13412"/>
    <w:rsid w:val="00B27D54"/>
    <w:rsid w:val="00B307F3"/>
    <w:rsid w:val="00B5369F"/>
    <w:rsid w:val="00B705D2"/>
    <w:rsid w:val="00B8306D"/>
    <w:rsid w:val="00B852EA"/>
    <w:rsid w:val="00B85DF0"/>
    <w:rsid w:val="00B9344F"/>
    <w:rsid w:val="00B96EB0"/>
    <w:rsid w:val="00BA2668"/>
    <w:rsid w:val="00BC0134"/>
    <w:rsid w:val="00BC67B6"/>
    <w:rsid w:val="00BD60FC"/>
    <w:rsid w:val="00BE0B59"/>
    <w:rsid w:val="00BF4EF7"/>
    <w:rsid w:val="00C00614"/>
    <w:rsid w:val="00C049C1"/>
    <w:rsid w:val="00C1790B"/>
    <w:rsid w:val="00C20CF9"/>
    <w:rsid w:val="00C25096"/>
    <w:rsid w:val="00C55075"/>
    <w:rsid w:val="00C55776"/>
    <w:rsid w:val="00C625C9"/>
    <w:rsid w:val="00C939CB"/>
    <w:rsid w:val="00CA4753"/>
    <w:rsid w:val="00CA56D4"/>
    <w:rsid w:val="00CB0120"/>
    <w:rsid w:val="00CB1F58"/>
    <w:rsid w:val="00CD3334"/>
    <w:rsid w:val="00CD5D5A"/>
    <w:rsid w:val="00CF4224"/>
    <w:rsid w:val="00CF45D0"/>
    <w:rsid w:val="00CF7B7C"/>
    <w:rsid w:val="00D07FD2"/>
    <w:rsid w:val="00D155AA"/>
    <w:rsid w:val="00D35D9F"/>
    <w:rsid w:val="00D46ED6"/>
    <w:rsid w:val="00D52328"/>
    <w:rsid w:val="00D528D1"/>
    <w:rsid w:val="00D77DED"/>
    <w:rsid w:val="00D92FB5"/>
    <w:rsid w:val="00DA0DAC"/>
    <w:rsid w:val="00DB0B73"/>
    <w:rsid w:val="00DD1D43"/>
    <w:rsid w:val="00DF3CC9"/>
    <w:rsid w:val="00E03384"/>
    <w:rsid w:val="00E2616B"/>
    <w:rsid w:val="00E31A28"/>
    <w:rsid w:val="00E31A3B"/>
    <w:rsid w:val="00E369A3"/>
    <w:rsid w:val="00E4464F"/>
    <w:rsid w:val="00E55601"/>
    <w:rsid w:val="00E56C65"/>
    <w:rsid w:val="00E6798F"/>
    <w:rsid w:val="00E82234"/>
    <w:rsid w:val="00E938CF"/>
    <w:rsid w:val="00E94519"/>
    <w:rsid w:val="00EA2C05"/>
    <w:rsid w:val="00EA4C6C"/>
    <w:rsid w:val="00EC456A"/>
    <w:rsid w:val="00F04421"/>
    <w:rsid w:val="00F0462D"/>
    <w:rsid w:val="00F521BD"/>
    <w:rsid w:val="00F6550D"/>
    <w:rsid w:val="00FC3D5B"/>
    <w:rsid w:val="00FD140F"/>
    <w:rsid w:val="04BDC032"/>
    <w:rsid w:val="0718DDA1"/>
    <w:rsid w:val="0CE637DA"/>
    <w:rsid w:val="0D84BA8E"/>
    <w:rsid w:val="0DCBCA6D"/>
    <w:rsid w:val="0ECD581E"/>
    <w:rsid w:val="13C0630D"/>
    <w:rsid w:val="174BC035"/>
    <w:rsid w:val="181F04BD"/>
    <w:rsid w:val="198F395D"/>
    <w:rsid w:val="1DB379D5"/>
    <w:rsid w:val="1E4912E4"/>
    <w:rsid w:val="21B6DFC8"/>
    <w:rsid w:val="290FEB56"/>
    <w:rsid w:val="2CA4EBB3"/>
    <w:rsid w:val="2D8119E0"/>
    <w:rsid w:val="2D8FED3A"/>
    <w:rsid w:val="2EC3B986"/>
    <w:rsid w:val="2F1CEA41"/>
    <w:rsid w:val="2FE40743"/>
    <w:rsid w:val="30C6F684"/>
    <w:rsid w:val="31D8418F"/>
    <w:rsid w:val="355441C8"/>
    <w:rsid w:val="376E2915"/>
    <w:rsid w:val="37DDFA59"/>
    <w:rsid w:val="407220E1"/>
    <w:rsid w:val="40A4B79C"/>
    <w:rsid w:val="4232F7A1"/>
    <w:rsid w:val="43FDFB2B"/>
    <w:rsid w:val="46D2529D"/>
    <w:rsid w:val="46DBD3BA"/>
    <w:rsid w:val="48D58F9B"/>
    <w:rsid w:val="4A57D3F3"/>
    <w:rsid w:val="4CAF592E"/>
    <w:rsid w:val="4EB6F2C5"/>
    <w:rsid w:val="4F7D8565"/>
    <w:rsid w:val="50D32FE7"/>
    <w:rsid w:val="518E34C5"/>
    <w:rsid w:val="5215CF8D"/>
    <w:rsid w:val="522C9A0A"/>
    <w:rsid w:val="5370CC4C"/>
    <w:rsid w:val="5CDC1087"/>
    <w:rsid w:val="5DE01232"/>
    <w:rsid w:val="600CC0DD"/>
    <w:rsid w:val="61F6A820"/>
    <w:rsid w:val="665C8110"/>
    <w:rsid w:val="667F8E36"/>
    <w:rsid w:val="75049C44"/>
    <w:rsid w:val="7B090C94"/>
    <w:rsid w:val="7BC537FD"/>
    <w:rsid w:val="7E28B3E9"/>
    <w:rsid w:val="7F438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1DF35"/>
  <w15:chartTrackingRefBased/>
  <w15:docId w15:val="{839AEE3A-B1AB-4208-8827-5F786B80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FD140F"/>
    <w:pPr>
      <w:spacing w:after="170" w:line="240" w:lineRule="auto"/>
    </w:pPr>
    <w:rPr>
      <w:rFonts w:ascii="Calibri" w:hAnsi="Calibri" w:cs="Calibri"/>
      <w:b/>
      <w:bCs/>
      <w:color w:val="229AD6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styleId="StandardWeb">
    <w:name w:val="Normal (Web)"/>
    <w:basedOn w:val="Standard"/>
    <w:uiPriority w:val="99"/>
    <w:unhideWhenUsed/>
    <w:rsid w:val="00A373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berschriftJfE">
    <w:name w:val="Überschrift_JfE"/>
    <w:basedOn w:val="berschrift1"/>
    <w:next w:val="Standard"/>
    <w:link w:val="berschriftJfEZchn"/>
    <w:qFormat/>
    <w:rsid w:val="00A37351"/>
    <w:pPr>
      <w:keepNext w:val="0"/>
      <w:keepLines w:val="0"/>
      <w:widowControl w:val="0"/>
      <w:numPr>
        <w:numId w:val="1"/>
      </w:numPr>
      <w:autoSpaceDE w:val="0"/>
      <w:autoSpaceDN w:val="0"/>
      <w:adjustRightInd w:val="0"/>
      <w:spacing w:before="360" w:after="120"/>
      <w:ind w:left="357" w:hanging="357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eastAsia="de-DE"/>
    </w:rPr>
  </w:style>
  <w:style w:type="character" w:customStyle="1" w:styleId="berschriftJfEZchn">
    <w:name w:val="Überschrift_JfE Zchn"/>
    <w:link w:val="berschriftJfE"/>
    <w:rsid w:val="00A37351"/>
    <w:rPr>
      <w:rFonts w:ascii="Calibri" w:eastAsia="Times New Roman" w:hAnsi="Calibri" w:cs="Calibri-Bold"/>
      <w:b/>
      <w:bCs/>
      <w:color w:val="00A5DB"/>
      <w:lang w:eastAsia="de-DE"/>
    </w:rPr>
  </w:style>
  <w:style w:type="character" w:customStyle="1" w:styleId="normaltextrun">
    <w:name w:val="normaltextrun"/>
    <w:basedOn w:val="Absatz-Standardschriftart"/>
    <w:rsid w:val="00A37351"/>
  </w:style>
  <w:style w:type="paragraph" w:styleId="Listenabsatz">
    <w:name w:val="List Paragraph"/>
    <w:basedOn w:val="Standard"/>
    <w:uiPriority w:val="34"/>
    <w:qFormat/>
    <w:rsid w:val="00A37351"/>
    <w:pPr>
      <w:spacing w:after="200" w:line="276" w:lineRule="auto"/>
      <w:ind w:left="720"/>
      <w:contextualSpacing/>
    </w:pPr>
    <w:rPr>
      <w:szCs w:val="22"/>
    </w:rPr>
  </w:style>
  <w:style w:type="character" w:styleId="Hyperlink">
    <w:name w:val="Hyperlink"/>
    <w:rsid w:val="00A37351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3735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735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37351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0462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0E752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E31A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eop">
    <w:name w:val="eop"/>
    <w:basedOn w:val="Absatz-Standardschriftart"/>
    <w:rsid w:val="00E31A28"/>
  </w:style>
  <w:style w:type="character" w:customStyle="1" w:styleId="scxw7241292">
    <w:name w:val="scxw7241292"/>
    <w:basedOn w:val="Absatz-Standardschriftart"/>
    <w:rsid w:val="00E31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8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4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2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6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9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4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2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1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4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tenborn\Desktop\JfE_Mastervorlage_+Projekt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022892765774E964E34813302F266" ma:contentTypeVersion="20" ma:contentTypeDescription="Ein neues Dokument erstellen." ma:contentTypeScope="" ma:versionID="ad573348328869e70fd3654066a8d08e">
  <xsd:schema xmlns:xsd="http://www.w3.org/2001/XMLSchema" xmlns:xs="http://www.w3.org/2001/XMLSchema" xmlns:p="http://schemas.microsoft.com/office/2006/metadata/properties" xmlns:ns2="7eb5cc2b-59d9-4fd5-ad13-60837bfa37d3" xmlns:ns3="0d42a4cf-a778-41f0-b920-19bbc49f5edc" targetNamespace="http://schemas.microsoft.com/office/2006/metadata/properties" ma:root="true" ma:fieldsID="7119c1f3555acb8e25c2910c22c9eb98" ns2:_="" ns3:_="">
    <xsd:import namespace="7eb5cc2b-59d9-4fd5-ad13-60837bfa37d3"/>
    <xsd:import namespace="0d42a4cf-a778-41f0-b920-19bbc49f5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5cc2b-59d9-4fd5-ad13-60837bfa3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2a4cf-a778-41f0-b920-19bbc49f5e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12e74c2-1d62-434b-bff8-372c14715e1d}" ma:internalName="TaxCatchAll" ma:showField="CatchAllData" ma:web="0d42a4cf-a778-41f0-b920-19bbc49f5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b5cc2b-59d9-4fd5-ad13-60837bfa37d3">
      <Terms xmlns="http://schemas.microsoft.com/office/infopath/2007/PartnerControls"/>
    </lcf76f155ced4ddcb4097134ff3c332f>
    <TaxCatchAll xmlns="0d42a4cf-a778-41f0-b920-19bbc49f5edc" xsi:nil="true"/>
  </documentManagement>
</p:properties>
</file>

<file path=customXml/itemProps1.xml><?xml version="1.0" encoding="utf-8"?>
<ds:datastoreItem xmlns:ds="http://schemas.openxmlformats.org/officeDocument/2006/customXml" ds:itemID="{29F03665-9763-4214-BBCD-962164AD18BC}"/>
</file>

<file path=customXml/itemProps2.xml><?xml version="1.0" encoding="utf-8"?>
<ds:datastoreItem xmlns:ds="http://schemas.openxmlformats.org/officeDocument/2006/customXml" ds:itemID="{9E3043E4-6313-41A6-880F-0A5F290BF5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E02DCC-4DFF-4E22-9BB2-989612588A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DAD99D-A584-45D7-9D63-72B640C89806}">
  <ds:schemaRefs>
    <ds:schemaRef ds:uri="http://schemas.microsoft.com/office/2006/metadata/properties"/>
    <ds:schemaRef ds:uri="http://schemas.microsoft.com/office/infopath/2007/PartnerControls"/>
    <ds:schemaRef ds:uri="cc87b988-34f7-4beb-b3d1-b21ff75c5978"/>
    <ds:schemaRef ds:uri="013a094c-7a64-4d05-92b8-f17bf6743a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JfE_Mastervorlage_+Projekt_Hochformat_DE_einspaltig</Template>
  <TotalTime>0</TotalTime>
  <Pages>1</Pages>
  <Words>177</Words>
  <Characters>1119</Characters>
  <Application>Microsoft Office Word</Application>
  <DocSecurity>2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Kaltenborn</dc:creator>
  <cp:keywords/>
  <dc:description/>
  <cp:lastModifiedBy>Tanja Kaltenborn</cp:lastModifiedBy>
  <cp:revision>64</cp:revision>
  <cp:lastPrinted>2022-06-22T16:42:00Z</cp:lastPrinted>
  <dcterms:created xsi:type="dcterms:W3CDTF">2023-07-20T18:11:00Z</dcterms:created>
  <dcterms:modified xsi:type="dcterms:W3CDTF">2024-04-22T15:36:00Z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0x010100D6AF01F608A02D4E9F63C261C355CB88</vt:lpwstr>
  </property>
  <property fmtid="{D5CDD505-2E9C-101B-9397-08002B2CF9AE}" pid="3" name="MediaServiceImageTags">
    <vt:lpwstr/>
  </property>
</Properties>
</file>